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F37" w:rsidRDefault="00364F37" w:rsidP="00113AC3">
      <w:r>
        <w:t>Георги Костов представи пред екипа новия изпълняващ длъжността директор на СЦДП</w:t>
      </w:r>
    </w:p>
    <w:p w:rsidR="00364F37" w:rsidRDefault="00364F37" w:rsidP="00113AC3">
      <w:r>
        <w:t xml:space="preserve">Предприятието е с добри финансови резултати, над разчетите </w:t>
      </w:r>
    </w:p>
    <w:p w:rsidR="00364F37" w:rsidRDefault="00364F37" w:rsidP="00113AC3"/>
    <w:p w:rsidR="00364F37" w:rsidRDefault="00364F37" w:rsidP="00113AC3">
      <w:r>
        <w:t xml:space="preserve">Да си лесовъд е нещо, с което да се гордеем и ако има нарушения те са персонални, а не на системата, каза зам.-министър Георги Костов по време на работна среща, която проведе с експерти и ръководители в Северноцентралното държавно предприятие в Габрово. </w:t>
      </w:r>
    </w:p>
    <w:p w:rsidR="00364F37" w:rsidRDefault="00364F37" w:rsidP="00113AC3">
      <w:r>
        <w:t xml:space="preserve">Срещата бе част от поредица съвещания в държавните горски предприятия, които зам.-министърът и експерти от МЗХ провеждат. В Габрово Георги Костов бе придружаван от директора на Дирекция "Развитие на горския сектор" Виржиния Хубчева. „Работата ви е благородна, ние нямаме Хипократова клетва, но нашата клетва е „Хубава си моя горо“, обърна се емоционално зам.-министър Костов към присъстващите. </w:t>
      </w:r>
    </w:p>
    <w:p w:rsidR="00364F37" w:rsidRDefault="00364F37" w:rsidP="00113AC3">
      <w:r>
        <w:t>Той призова колегите си да разясняват своята дейност на достъпен език, да бъдат винаги на терен и благодари на всички за работата. По думите му, с много усилия, за една година са постигнати добри резултати, а системата на горите днес е по-подредена и дисциплинирана, в сравнение с времето от преди 5 години.</w:t>
      </w:r>
    </w:p>
    <w:p w:rsidR="00364F37" w:rsidRDefault="00364F37" w:rsidP="00113AC3">
      <w:r>
        <w:t xml:space="preserve">Финансовите и натурални резултати на Северноцентралното предприятие при досегашното му ръководство са много добри и дори над разчетите, обяви Георги Костов. По време на работната среща зам.-министърът представи пред екипа и новия изпълняващ длъжността директор на СЦДП инж. Тодор Бонев, както и заместника му инж. Борислав Димов. Костов бе категоричен, че те са сред най-добрите лесовъди у нас, отдадени на гората през целия си живот. </w:t>
      </w:r>
    </w:p>
    <w:p w:rsidR="00364F37" w:rsidRDefault="00364F37" w:rsidP="00113AC3">
      <w:r>
        <w:t>Преди срещата с екипа на Северноцентралното предприятие, зам.-министърът разговаря с представители на гражд</w:t>
      </w:r>
      <w:bookmarkStart w:id="0" w:name="_GoBack"/>
      <w:bookmarkEnd w:id="0"/>
      <w:r>
        <w:t>ани, събрали се пред сградата, за да изразят подкрепа за досегашния ръководител на СЦДП инж. Иван Недков.</w:t>
      </w:r>
    </w:p>
    <w:sectPr w:rsidR="00364F37" w:rsidSect="003C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3AC3"/>
    <w:rsid w:val="000F7F4E"/>
    <w:rsid w:val="00113AC3"/>
    <w:rsid w:val="001361D7"/>
    <w:rsid w:val="0020164F"/>
    <w:rsid w:val="00263BAB"/>
    <w:rsid w:val="00364F37"/>
    <w:rsid w:val="003C33DC"/>
    <w:rsid w:val="004A5580"/>
    <w:rsid w:val="004F651E"/>
    <w:rsid w:val="00574104"/>
    <w:rsid w:val="007C16F8"/>
    <w:rsid w:val="008F2EED"/>
    <w:rsid w:val="00B83544"/>
    <w:rsid w:val="00B90061"/>
    <w:rsid w:val="00BC2CB7"/>
    <w:rsid w:val="00D27C02"/>
    <w:rsid w:val="00D91C50"/>
    <w:rsid w:val="00DF5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3D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260</Words>
  <Characters>1488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Георги Костов представи пред екипа новия изпълняващ длъжността директор на СЦДП</dc:title>
  <dc:subject/>
  <dc:creator>PolitPartiq Gerb1</dc:creator>
  <cp:keywords/>
  <dc:description/>
  <cp:lastModifiedBy>Decho</cp:lastModifiedBy>
  <cp:revision>2</cp:revision>
  <dcterms:created xsi:type="dcterms:W3CDTF">2016-07-23T08:12:00Z</dcterms:created>
  <dcterms:modified xsi:type="dcterms:W3CDTF">2016-07-23T08:12:00Z</dcterms:modified>
</cp:coreProperties>
</file>